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41227" w14:textId="77777777" w:rsidR="00365D53" w:rsidRPr="00B502F2" w:rsidRDefault="0075371D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89984" behindDoc="1" locked="0" layoutInCell="1" allowOverlap="1" wp14:anchorId="1AC450F4" wp14:editId="78625982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8"/>
          <w:lang w:val="ro"/>
        </w:rPr>
        <w:t xml:space="preserve">Google Classroom - Conectarea </w:t>
      </w:r>
    </w:p>
    <w:p w14:paraId="2C895556" w14:textId="77777777" w:rsidR="00061336" w:rsidRPr="001764E2" w:rsidRDefault="00061336" w:rsidP="001764E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7010CB42" wp14:editId="4F5286B5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ro"/>
        </w:rPr>
        <w:t xml:space="preserve">Dă clic pe acest link </w:t>
      </w:r>
      <w:hyperlink r:id="rId10" w:history="1">
        <w:r>
          <w:rPr>
            <w:rStyle w:val="Hyperlink"/>
            <w:rFonts w:ascii="Comic Sans MS" w:hAnsi="Comic Sans MS"/>
            <w:lang w:val="ro"/>
          </w:rPr>
          <w:t>https://classroom.google.com/</w:t>
        </w:r>
      </w:hyperlink>
    </w:p>
    <w:p w14:paraId="2B9B7EB0" w14:textId="77777777" w:rsidR="00F3228B" w:rsidRDefault="001D6401" w:rsidP="001764E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lang w:val="ro"/>
        </w:rPr>
        <w:t xml:space="preserve">sau tastează această adresă web în bara de adresă a unui browser de internet </w:t>
      </w:r>
    </w:p>
    <w:p w14:paraId="0757F37E" w14:textId="77777777" w:rsidR="00F3228B" w:rsidRDefault="00F3228B" w:rsidP="00F3228B">
      <w:pPr>
        <w:pStyle w:val="ListParagraph"/>
        <w:rPr>
          <w:rFonts w:ascii="Comic Sans MS" w:hAnsi="Comic Sans MS"/>
        </w:rPr>
      </w:pPr>
    </w:p>
    <w:p w14:paraId="5424DC2C" w14:textId="77777777" w:rsidR="00CD790F" w:rsidRPr="00CD790F" w:rsidRDefault="00CD790F" w:rsidP="00CD790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 wp14:anchorId="2C069E9A" wp14:editId="14FF536A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5" t="12409" b="4570"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lang w:val="ro"/>
        </w:rPr>
        <w:t xml:space="preserve"> Conectează-te folosind detaliile tale C2k:</w:t>
      </w:r>
    </w:p>
    <w:p w14:paraId="251F750E" w14:textId="007DBFAC" w:rsidR="00E6666F" w:rsidRDefault="00F3228B" w:rsidP="00E6666F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lang w:val="ro"/>
        </w:rPr>
        <w:t>Introdu adresa ta de e-mail (inițiala prenumelui, numele</w:t>
      </w:r>
      <w:r w:rsidR="00501391">
        <w:rPr>
          <w:rFonts w:ascii="Comic Sans MS" w:hAnsi="Comic Sans MS"/>
          <w:lang w:val="ro"/>
        </w:rPr>
        <w:t xml:space="preserve"> de familie</w:t>
      </w:r>
      <w:r>
        <w:rPr>
          <w:rFonts w:ascii="Comic Sans MS" w:hAnsi="Comic Sans MS"/>
          <w:lang w:val="ro"/>
        </w:rPr>
        <w:t xml:space="preserve">, trei cifre): </w:t>
      </w:r>
    </w:p>
    <w:p w14:paraId="42DA513C" w14:textId="77777777" w:rsidR="00F3228B" w:rsidRPr="00E6666F" w:rsidRDefault="00E6666F" w:rsidP="00E6666F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  <w:lang w:val="ro"/>
        </w:rPr>
        <w:t xml:space="preserve">De exemplu, </w:t>
      </w:r>
      <w:hyperlink r:id="rId12" w:history="1">
        <w:r>
          <w:rPr>
            <w:rStyle w:val="Hyperlink"/>
            <w:rFonts w:ascii="Comic Sans MS" w:hAnsi="Comic Sans MS"/>
            <w:lang w:val="ro"/>
          </w:rPr>
          <w:t>cmcpeake001@c2ken.net</w:t>
        </w:r>
      </w:hyperlink>
    </w:p>
    <w:p w14:paraId="4C6B38A6" w14:textId="77777777" w:rsidR="00E6666F" w:rsidRDefault="00E6666F" w:rsidP="00F3228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lang w:val="ro"/>
        </w:rPr>
        <w:t xml:space="preserve">Parola este cea pe care o folosești pentru a te conecta la școală. </w:t>
      </w:r>
    </w:p>
    <w:p w14:paraId="48690794" w14:textId="77777777" w:rsidR="00E6666F" w:rsidRDefault="00061336" w:rsidP="00F3228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222FB857" wp14:editId="1BBFA93D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ro"/>
        </w:rPr>
        <w:t>Dă clic pe „Next” (Următorul)</w:t>
      </w:r>
    </w:p>
    <w:p w14:paraId="0054995A" w14:textId="6A078235" w:rsidR="00F3228B" w:rsidRDefault="00E6666F" w:rsidP="00E6666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  <w:lang w:val="ro"/>
        </w:rPr>
        <w:t xml:space="preserve">La apariția </w:t>
      </w:r>
      <w:r w:rsidR="00501391">
        <w:rPr>
          <w:rFonts w:ascii="Comic Sans MS" w:hAnsi="Comic Sans MS"/>
          <w:lang w:val="ro"/>
        </w:rPr>
        <w:t>´</w:t>
      </w:r>
      <w:r>
        <w:rPr>
          <w:rFonts w:ascii="Comic Sans MS" w:hAnsi="Comic Sans MS"/>
          <w:lang w:val="ro"/>
        </w:rPr>
        <w:t>ecranului albastru</w:t>
      </w:r>
      <w:r w:rsidR="00501391">
        <w:rPr>
          <w:rFonts w:ascii="Comic Sans MS" w:hAnsi="Comic Sans MS"/>
          <w:lang w:val="ro"/>
        </w:rPr>
        <w:t>´</w:t>
      </w:r>
      <w:r>
        <w:rPr>
          <w:rFonts w:ascii="Comic Sans MS" w:hAnsi="Comic Sans MS"/>
          <w:lang w:val="ro"/>
        </w:rPr>
        <w:t>, reintrodu adresa ta de e-mail pentru C2k, de exemplu:</w:t>
      </w:r>
    </w:p>
    <w:p w14:paraId="1AA58B15" w14:textId="77777777" w:rsidR="000215A0" w:rsidRPr="000215A0" w:rsidRDefault="00461658" w:rsidP="000215A0">
      <w:pPr>
        <w:pStyle w:val="ListParagraph"/>
        <w:numPr>
          <w:ilvl w:val="0"/>
          <w:numId w:val="3"/>
        </w:numPr>
        <w:rPr>
          <w:rStyle w:val="Hyperlink"/>
          <w:rFonts w:ascii="Comic Sans MS" w:hAnsi="Comic Sans MS"/>
          <w:color w:val="auto"/>
          <w:u w:val="none"/>
        </w:rPr>
      </w:pPr>
      <w:hyperlink r:id="rId14" w:history="1">
        <w:r w:rsidR="00C37B29">
          <w:rPr>
            <w:rStyle w:val="Hyperlink"/>
            <w:rFonts w:ascii="Comic Sans MS" w:hAnsi="Comic Sans MS"/>
            <w:lang w:val="ro"/>
          </w:rPr>
          <w:t>cmcpeake001@c2ken.net</w:t>
        </w:r>
      </w:hyperlink>
    </w:p>
    <w:p w14:paraId="4B0F4DDF" w14:textId="11FBBB6A" w:rsidR="000215A0" w:rsidRPr="000215A0" w:rsidRDefault="00FA265C" w:rsidP="000215A0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0215A0">
        <w:rPr>
          <w:rFonts w:ascii="Comic Sans MS" w:hAnsi="Comic Sans MS"/>
          <w:lang w:val="ro"/>
        </w:rPr>
        <w:t>Parola este cea pe care o folosești pentru a te conecta la</w:t>
      </w:r>
      <w:r w:rsidR="000215A0">
        <w:rPr>
          <w:rFonts w:ascii="Comic Sans MS" w:hAnsi="Comic Sans MS"/>
          <w:lang w:val="ro"/>
        </w:rPr>
        <w:t xml:space="preserve"> </w:t>
      </w:r>
    </w:p>
    <w:p w14:paraId="015185F6" w14:textId="2134D2EF" w:rsidR="000215A0" w:rsidRPr="000215A0" w:rsidRDefault="000215A0" w:rsidP="000215A0">
      <w:pPr>
        <w:pStyle w:val="ListParagraph"/>
        <w:ind w:left="2880"/>
        <w:rPr>
          <w:rFonts w:ascii="Comic Sans MS" w:hAnsi="Comic Sans MS"/>
        </w:rPr>
      </w:pPr>
      <w:r>
        <w:rPr>
          <w:rFonts w:ascii="Comic Sans MS" w:hAnsi="Comic Sans MS"/>
          <w:lang w:val="ro"/>
        </w:rPr>
        <w:t>școală</w:t>
      </w:r>
    </w:p>
    <w:p w14:paraId="2CF27144" w14:textId="17F91E62" w:rsidR="00E6666F" w:rsidRPr="000215A0" w:rsidRDefault="00061336" w:rsidP="000215A0">
      <w:pPr>
        <w:pStyle w:val="ListParagraph"/>
        <w:numPr>
          <w:ilvl w:val="2"/>
          <w:numId w:val="3"/>
        </w:num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22CC5584" wp14:editId="13F95FF4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5A0">
        <w:rPr>
          <w:rFonts w:ascii="Comic Sans MS" w:hAnsi="Comic Sans MS"/>
          <w:lang w:val="ro"/>
        </w:rPr>
        <w:t>Dă clic pe „Sign in” (Autentificare)</w:t>
      </w:r>
    </w:p>
    <w:p w14:paraId="6BEFFA9E" w14:textId="77777777" w:rsidR="00061336" w:rsidRPr="00061336" w:rsidRDefault="00061336" w:rsidP="00061336">
      <w:pPr>
        <w:rPr>
          <w:rFonts w:ascii="Comic Sans MS" w:hAnsi="Comic Sans MS"/>
        </w:rPr>
      </w:pPr>
    </w:p>
    <w:p w14:paraId="706E7316" w14:textId="77777777" w:rsidR="00E6666F" w:rsidRPr="00B502F2" w:rsidRDefault="00E6666F" w:rsidP="00E6666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bCs/>
          <w:sz w:val="28"/>
          <w:lang w:val="ro"/>
        </w:rPr>
        <w:t>Google Classroom - Cum să te alături unei clase cu „Class Code” (Codul clasei)</w:t>
      </w:r>
    </w:p>
    <w:p w14:paraId="5841FE37" w14:textId="5361DC3B" w:rsidR="0075371D" w:rsidRDefault="00061336" w:rsidP="00061336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60E2D38E" wp14:editId="78DAC619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EB346" wp14:editId="0F6090EC">
                <wp:simplePos x="0" y="0"/>
                <wp:positionH relativeFrom="margin">
                  <wp:posOffset>1533525</wp:posOffset>
                </wp:positionH>
                <wp:positionV relativeFrom="paragraph">
                  <wp:posOffset>123825</wp:posOffset>
                </wp:positionV>
                <wp:extent cx="4114800" cy="95250"/>
                <wp:effectExtent l="19050" t="38100" r="57150" b="95250"/>
                <wp:wrapTight wrapText="bothSides">
                  <wp:wrapPolygon edited="0">
                    <wp:start x="-100" y="-8640"/>
                    <wp:lineTo x="-100" y="0"/>
                    <wp:lineTo x="20800" y="38880"/>
                    <wp:lineTo x="21300" y="38880"/>
                    <wp:lineTo x="21800" y="0"/>
                    <wp:lineTo x="3400" y="-8640"/>
                    <wp:lineTo x="-100" y="-864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ED75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0.75pt;margin-top:9.75pt;width:324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" strokecolor="red" strokeweight="2.25pt">
                <v:stroke endarrow="block" joinstyle="miter"/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6A47765" wp14:editId="6E850002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2" t="3842" b="48882"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lang w:val="ro"/>
        </w:rPr>
        <w:t xml:space="preserve">Dă clic pe semnul </w:t>
      </w:r>
      <w:r w:rsidR="00501391">
        <w:rPr>
          <w:rFonts w:ascii="Comic Sans MS" w:hAnsi="Comic Sans MS"/>
          <w:lang w:val="ro"/>
        </w:rPr>
        <w:t>´</w:t>
      </w:r>
      <w:r>
        <w:rPr>
          <w:rFonts w:ascii="Comic Sans MS" w:hAnsi="Comic Sans MS"/>
          <w:lang w:val="ro"/>
        </w:rPr>
        <w:t>+</w:t>
      </w:r>
      <w:r w:rsidR="00501391">
        <w:rPr>
          <w:rFonts w:ascii="Comic Sans MS" w:hAnsi="Comic Sans MS"/>
          <w:lang w:val="ro"/>
        </w:rPr>
        <w:t>´</w:t>
      </w:r>
    </w:p>
    <w:p w14:paraId="76C25B1E" w14:textId="0460E50A" w:rsidR="00423C8A" w:rsidRPr="0075371D" w:rsidRDefault="00061336" w:rsidP="00061336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  <w:lang w:val="ro"/>
        </w:rPr>
        <w:t xml:space="preserve"> </w:t>
      </w:r>
      <w:r>
        <w:rPr>
          <w:rFonts w:ascii="Comic Sans MS" w:hAnsi="Comic Sans MS"/>
          <w:noProof/>
          <w:lang w:eastAsia="en-GB"/>
        </w:rPr>
        <w:drawing>
          <wp:inline distT="0" distB="0" distL="0" distR="0" wp14:anchorId="7F5E2DE8" wp14:editId="5B140DBF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ro"/>
        </w:rPr>
        <w:t xml:space="preserve">Dă clic pe </w:t>
      </w:r>
      <w:r w:rsidR="00501391">
        <w:rPr>
          <w:rFonts w:ascii="Comic Sans MS" w:hAnsi="Comic Sans MS"/>
          <w:lang w:val="ro"/>
        </w:rPr>
        <w:t>´</w:t>
      </w:r>
      <w:r>
        <w:rPr>
          <w:rFonts w:ascii="Comic Sans MS" w:hAnsi="Comic Sans MS"/>
          <w:b/>
          <w:bCs/>
          <w:lang w:val="ro"/>
        </w:rPr>
        <w:t>Join Class</w:t>
      </w:r>
      <w:r w:rsidR="00501391">
        <w:rPr>
          <w:rFonts w:ascii="Comic Sans MS" w:hAnsi="Comic Sans MS"/>
          <w:lang w:val="ro"/>
        </w:rPr>
        <w:t>´</w:t>
      </w:r>
      <w:r>
        <w:rPr>
          <w:rFonts w:ascii="Comic Sans MS" w:hAnsi="Comic Sans MS"/>
          <w:lang w:val="ro"/>
        </w:rPr>
        <w:t xml:space="preserve"> (Alăturare clasă) </w:t>
      </w:r>
    </w:p>
    <w:p w14:paraId="192E979F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2B7B5CD8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36A59925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09F0EFA5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7B264030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05797AEF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206DE24A" w14:textId="77777777" w:rsidR="00B502F2" w:rsidRDefault="00B502F2" w:rsidP="00B502F2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B604AF4" wp14:editId="28284211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8" t="40674" r="40692" b="34079"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F04F4" w14:textId="5D69696E" w:rsidR="00423C8A" w:rsidRPr="00B502F2" w:rsidRDefault="00061336" w:rsidP="0075371D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B4E55" wp14:editId="3478E9A6">
                <wp:simplePos x="0" y="0"/>
                <wp:positionH relativeFrom="column">
                  <wp:posOffset>3349256</wp:posOffset>
                </wp:positionH>
                <wp:positionV relativeFrom="paragraph">
                  <wp:posOffset>30908</wp:posOffset>
                </wp:positionV>
                <wp:extent cx="1212097" cy="977620"/>
                <wp:effectExtent l="19050" t="19050" r="45720" b="514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097" cy="977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34822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63.7pt;margin-top:2.45pt;width:95.45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lang w:val="ro"/>
        </w:rPr>
        <w:t xml:space="preserve">Introdu </w:t>
      </w:r>
      <w:r w:rsidR="00501391">
        <w:rPr>
          <w:rFonts w:ascii="Comic Sans MS" w:hAnsi="Comic Sans MS"/>
          <w:lang w:val="ro"/>
        </w:rPr>
        <w:t>´</w:t>
      </w:r>
      <w:r>
        <w:rPr>
          <w:rFonts w:ascii="Comic Sans MS" w:hAnsi="Comic Sans MS"/>
          <w:b/>
          <w:bCs/>
          <w:lang w:val="ro"/>
        </w:rPr>
        <w:t>Class Code</w:t>
      </w:r>
      <w:r w:rsidR="00501391">
        <w:rPr>
          <w:rFonts w:ascii="Comic Sans MS" w:hAnsi="Comic Sans MS"/>
          <w:lang w:val="ro"/>
        </w:rPr>
        <w:t>´</w:t>
      </w:r>
      <w:r>
        <w:rPr>
          <w:rFonts w:ascii="Comic Sans MS" w:hAnsi="Comic Sans MS"/>
          <w:lang w:val="ro"/>
        </w:rPr>
        <w:t xml:space="preserve"> (Codul clasei) în ecranul următor.</w:t>
      </w:r>
    </w:p>
    <w:p w14:paraId="33BDD6D7" w14:textId="2FFE91BB" w:rsidR="00B502F2" w:rsidRDefault="00B502F2" w:rsidP="0075371D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  <w:lang w:val="ro"/>
        </w:rPr>
        <w:t>Va apărea clasa ta. Dă clic pe nume (de exemplu, Year 11 ICT [Cla</w:t>
      </w:r>
      <w:r w:rsidR="00501391">
        <w:rPr>
          <w:rFonts w:ascii="Comic Sans MS" w:hAnsi="Comic Sans MS"/>
          <w:lang w:val="ro"/>
        </w:rPr>
        <w:t>s</w:t>
      </w:r>
      <w:r>
        <w:rPr>
          <w:rFonts w:ascii="Comic Sans MS" w:hAnsi="Comic Sans MS"/>
          <w:lang w:val="ro"/>
        </w:rPr>
        <w:t>a a 11-a ICT]) pentru a vedea activitatea școlară.</w:t>
      </w:r>
    </w:p>
    <w:p w14:paraId="14E7B38D" w14:textId="77777777" w:rsidR="00980ED3" w:rsidRDefault="00980ED3" w:rsidP="00980ED3">
      <w:pPr>
        <w:pStyle w:val="ListParagraph"/>
        <w:rPr>
          <w:rFonts w:ascii="Comic Sans MS" w:hAnsi="Comic Sans MS"/>
        </w:rPr>
      </w:pPr>
    </w:p>
    <w:p w14:paraId="17DFD99A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01ABB753" w14:textId="5569E35F" w:rsidR="00B502F2" w:rsidRDefault="00FA265C" w:rsidP="00B502F2">
      <w:pPr>
        <w:rPr>
          <w:rFonts w:ascii="Comic Sans MS" w:hAnsi="Comic Sans MS"/>
          <w:b/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0048" behindDoc="1" locked="0" layoutInCell="1" allowOverlap="1" wp14:anchorId="1DA845D2" wp14:editId="5B8B4BD3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0" t="26067" r="40127" b="29587"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8"/>
          <w:lang w:val="ro"/>
        </w:rPr>
        <w:t xml:space="preserve">Google Classroom - Cum să te alături unei clase dacă nu ai </w:t>
      </w:r>
      <w:r w:rsidR="00501391">
        <w:rPr>
          <w:rFonts w:ascii="Comic Sans MS" w:hAnsi="Comic Sans MS"/>
          <w:b/>
          <w:bCs/>
          <w:sz w:val="28"/>
          <w:lang w:val="ro"/>
        </w:rPr>
        <w:t>´</w:t>
      </w:r>
      <w:r>
        <w:rPr>
          <w:rFonts w:ascii="Comic Sans MS" w:hAnsi="Comic Sans MS"/>
          <w:b/>
          <w:bCs/>
          <w:sz w:val="28"/>
          <w:lang w:val="ro"/>
        </w:rPr>
        <w:t>Class Code</w:t>
      </w:r>
      <w:r w:rsidR="00501391">
        <w:rPr>
          <w:rFonts w:ascii="Comic Sans MS" w:hAnsi="Comic Sans MS"/>
          <w:b/>
          <w:bCs/>
          <w:sz w:val="28"/>
          <w:lang w:val="ro"/>
        </w:rPr>
        <w:t>´</w:t>
      </w:r>
      <w:r>
        <w:rPr>
          <w:rFonts w:ascii="Comic Sans MS" w:hAnsi="Comic Sans MS"/>
          <w:b/>
          <w:bCs/>
          <w:sz w:val="28"/>
          <w:lang w:val="ro"/>
        </w:rPr>
        <w:t xml:space="preserve"> (Codul clasei)</w:t>
      </w:r>
    </w:p>
    <w:p w14:paraId="33A49E7B" w14:textId="77777777" w:rsidR="00061336" w:rsidRDefault="00294489" w:rsidP="0075371D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09E8C2E2" wp14:editId="41891ACA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lang w:val="ro"/>
        </w:rPr>
        <w:t xml:space="preserve">Dă clic pe acest link </w:t>
      </w:r>
      <w:hyperlink r:id="rId18" w:history="1">
        <w:r>
          <w:rPr>
            <w:rStyle w:val="Hyperlink"/>
            <w:rFonts w:ascii="Comic Sans MS" w:hAnsi="Comic Sans MS"/>
            <w:lang w:val="ro"/>
          </w:rPr>
          <w:t>http://www.c2kschools.net</w:t>
        </w:r>
      </w:hyperlink>
      <w:r>
        <w:rPr>
          <w:rFonts w:ascii="Comic Sans MS" w:hAnsi="Comic Sans MS"/>
          <w:lang w:val="ro"/>
        </w:rPr>
        <w:t xml:space="preserve"> </w:t>
      </w:r>
    </w:p>
    <w:p w14:paraId="4D60986C" w14:textId="77777777" w:rsidR="00B502F2" w:rsidRDefault="00294489" w:rsidP="0075371D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lang w:val="ro"/>
        </w:rPr>
        <w:t xml:space="preserve">sau tastează această adresă web în bara de adresă a unui browser de internet </w:t>
      </w:r>
    </w:p>
    <w:p w14:paraId="0DC43982" w14:textId="77777777" w:rsidR="00FA265C" w:rsidRDefault="00564CEE" w:rsidP="00FA265C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D5842F" wp14:editId="713CDFE1">
                <wp:simplePos x="0" y="0"/>
                <wp:positionH relativeFrom="column">
                  <wp:posOffset>4123319</wp:posOffset>
                </wp:positionH>
                <wp:positionV relativeFrom="paragraph">
                  <wp:posOffset>460571</wp:posOffset>
                </wp:positionV>
                <wp:extent cx="1453831" cy="200479"/>
                <wp:effectExtent l="19050" t="19050" r="32385" b="857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3831" cy="20047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FCA9D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24.65pt;margin-top:36.25pt;width:114.45pt;height:1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65AEA7" wp14:editId="22EA1682">
                <wp:simplePos x="0" y="0"/>
                <wp:positionH relativeFrom="column">
                  <wp:posOffset>2941983</wp:posOffset>
                </wp:positionH>
                <wp:positionV relativeFrom="paragraph">
                  <wp:posOffset>72068</wp:posOffset>
                </wp:positionV>
                <wp:extent cx="1808081" cy="45719"/>
                <wp:effectExtent l="19050" t="57150" r="0" b="1073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8081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E74285" id="Straight Arrow Connector 8" o:spid="_x0000_s1026" type="#_x0000_t32" style="position:absolute;margin-left:231.65pt;margin-top:5.65pt;width:142.3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" strokecolor="red" strokeweight="2.25pt">
                <v:stroke endarrow="block" joinstyle="miter"/>
              </v:shape>
            </w:pict>
          </mc:Fallback>
        </mc:AlternateContent>
      </w:r>
      <w:r w:rsidR="00294489">
        <w:rPr>
          <w:rFonts w:ascii="Comic Sans MS" w:hAnsi="Comic Sans MS"/>
          <w:lang w:val="ro"/>
        </w:rPr>
        <w:t xml:space="preserve">Tastează numele tău de utilizator C2k (de exemplu, </w:t>
      </w:r>
      <w:r w:rsidR="00294489">
        <w:rPr>
          <w:rFonts w:ascii="Comic Sans MS" w:hAnsi="Comic Sans MS"/>
          <w:b/>
          <w:bCs/>
          <w:lang w:val="ro"/>
        </w:rPr>
        <w:t>cmcpeake001</w:t>
      </w:r>
      <w:r w:rsidR="00294489">
        <w:rPr>
          <w:rFonts w:ascii="Comic Sans MS" w:hAnsi="Comic Sans MS"/>
          <w:lang w:val="ro"/>
        </w:rPr>
        <w:t>) și parola. Apoi</w:t>
      </w:r>
      <w:r w:rsidR="00294489">
        <w:rPr>
          <w:rFonts w:ascii="Comic Sans MS" w:hAnsi="Comic Sans MS"/>
          <w:noProof/>
          <w:lang w:eastAsia="en-GB"/>
        </w:rPr>
        <w:drawing>
          <wp:inline distT="0" distB="0" distL="0" distR="0" wp14:anchorId="096E4AE7" wp14:editId="673C32F1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489">
        <w:rPr>
          <w:rFonts w:ascii="Comic Sans MS" w:hAnsi="Comic Sans MS"/>
          <w:lang w:val="ro"/>
        </w:rPr>
        <w:t xml:space="preserve"> dă clic pe butonul Login (Conectare)</w:t>
      </w:r>
    </w:p>
    <w:p w14:paraId="3BDEF4A3" w14:textId="77777777" w:rsidR="00FA265C" w:rsidRDefault="00B605CF" w:rsidP="00FA26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0B7B3C25" wp14:editId="11BEFCD5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9525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3A3BAD" w14:textId="77777777"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  <w:lang w:val="ro"/>
                                  </w:rPr>
                                  <w:t xml:space="preserve">Paddy </w:t>
                                </w:r>
                              </w:p>
                              <w:p w14:paraId="59103AC8" w14:textId="77777777"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  <w:lang w:val="ro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7B3C25"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2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14:paraId="543A3BAD" w14:textId="77777777"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  <w:lang w:val="ro"/>
                            </w:rPr>
                            <w:t xml:space="preserve">Paddy </w:t>
                          </w:r>
                        </w:p>
                        <w:p w14:paraId="59103AC8" w14:textId="77777777"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  <w:lang w:val="ro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14:paraId="735BE4D5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2766B47E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2A271C04" w14:textId="77777777" w:rsidR="00FA265C" w:rsidRDefault="00564CEE" w:rsidP="00FA265C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6435B" wp14:editId="1082DAF2">
                <wp:simplePos x="0" y="0"/>
                <wp:positionH relativeFrom="column">
                  <wp:posOffset>1982147</wp:posOffset>
                </wp:positionH>
                <wp:positionV relativeFrom="paragraph">
                  <wp:posOffset>59981</wp:posOffset>
                </wp:positionV>
                <wp:extent cx="1571210" cy="653793"/>
                <wp:effectExtent l="0" t="57150" r="10160" b="3238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1210" cy="6537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8617E4" id="Straight Arrow Connector 14" o:spid="_x0000_s1026" type="#_x0000_t32" style="position:absolute;margin-left:156.05pt;margin-top:4.7pt;width:123.7pt;height:51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</w:p>
    <w:p w14:paraId="396AA1EA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4AD26D64" w14:textId="77777777" w:rsidR="00FA265C" w:rsidRDefault="00FA265C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</w:rPr>
      </w:pPr>
      <w:r>
        <w:rPr>
          <w:rFonts w:ascii="Comic Sans MS" w:hAnsi="Comic Sans MS"/>
          <w:lang w:val="ro"/>
        </w:rPr>
        <w:t xml:space="preserve">Se va încărca pagina principală </w:t>
      </w:r>
      <w:r>
        <w:rPr>
          <w:rFonts w:ascii="Comic Sans MS" w:hAnsi="Comic Sans MS"/>
          <w:b/>
          <w:bCs/>
          <w:lang w:val="ro"/>
        </w:rPr>
        <w:t>MySchool</w:t>
      </w:r>
      <w:r>
        <w:rPr>
          <w:rFonts w:ascii="Comic Sans MS" w:hAnsi="Comic Sans MS"/>
          <w:lang w:val="ro"/>
        </w:rPr>
        <w:t>, ca în această imagine.</w:t>
      </w:r>
    </w:p>
    <w:p w14:paraId="05BB77F0" w14:textId="77777777" w:rsidR="00DB3674" w:rsidRDefault="00564CEE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162413" wp14:editId="77729C2E">
                <wp:simplePos x="0" y="0"/>
                <wp:positionH relativeFrom="column">
                  <wp:posOffset>2936303</wp:posOffset>
                </wp:positionH>
                <wp:positionV relativeFrom="paragraph">
                  <wp:posOffset>418252</wp:posOffset>
                </wp:positionV>
                <wp:extent cx="1737928" cy="268179"/>
                <wp:effectExtent l="38100" t="19050" r="15240" b="9398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7928" cy="2681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1867DD" id="Straight Arrow Connector 15" o:spid="_x0000_s1026" type="#_x0000_t32" style="position:absolute;margin-left:231.2pt;margin-top:32.95pt;width:136.85pt;height:21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="00DB3674">
        <w:rPr>
          <w:rFonts w:ascii="Comic Sans MS" w:hAnsi="Comic Sans MS"/>
          <w:lang w:val="ro"/>
        </w:rPr>
        <w:t xml:space="preserve">Poți accesa Google Classroom dând clic pe </w:t>
      </w:r>
      <w:r w:rsidR="00DB3674">
        <w:rPr>
          <w:rFonts w:ascii="Comic Sans MS" w:hAnsi="Comic Sans MS"/>
          <w:b/>
          <w:bCs/>
          <w:lang w:val="ro"/>
        </w:rPr>
        <w:t xml:space="preserve">View All </w:t>
      </w:r>
      <w:r w:rsidR="00DB3674">
        <w:rPr>
          <w:rFonts w:ascii="Comic Sans MS" w:hAnsi="Comic Sans MS"/>
          <w:lang w:val="ro"/>
        </w:rPr>
        <w:t>(Vizualizare tot)</w:t>
      </w:r>
    </w:p>
    <w:p w14:paraId="03F4E72A" w14:textId="77777777" w:rsidR="00DB3674" w:rsidRDefault="00DB3674" w:rsidP="00CD790F">
      <w:pPr>
        <w:pStyle w:val="ListParagraph"/>
        <w:jc w:val="center"/>
        <w:rPr>
          <w:rFonts w:ascii="Comic Sans MS" w:hAnsi="Comic Sans MS"/>
        </w:rPr>
      </w:pPr>
    </w:p>
    <w:p w14:paraId="6554F9D7" w14:textId="77777777" w:rsidR="00DB3674" w:rsidRDefault="00DB3674" w:rsidP="00DB3674">
      <w:pPr>
        <w:jc w:val="right"/>
        <w:rPr>
          <w:rFonts w:ascii="Comic Sans MS" w:hAnsi="Comic Sans MS"/>
        </w:rPr>
      </w:pPr>
    </w:p>
    <w:p w14:paraId="0801A72B" w14:textId="77777777" w:rsidR="00DB3674" w:rsidRDefault="00DB3674" w:rsidP="00DB3674">
      <w:pPr>
        <w:jc w:val="right"/>
        <w:rPr>
          <w:rFonts w:ascii="Comic Sans MS" w:hAnsi="Comic Sans MS"/>
        </w:rPr>
      </w:pPr>
    </w:p>
    <w:p w14:paraId="4276CBFA" w14:textId="77777777" w:rsidR="00DB3674" w:rsidRDefault="00B605CF" w:rsidP="00DB367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02DE8228" wp14:editId="2D33EC4F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4DF951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">
                  <v:imagedata r:id="rId22" o:title=""/>
                  <v:path arrowok="t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14:paraId="627C07DD" w14:textId="77777777" w:rsidR="00DB3674" w:rsidRPr="00DB3674" w:rsidRDefault="00564CEE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FD59E2" wp14:editId="016E1304">
                <wp:simplePos x="0" y="0"/>
                <wp:positionH relativeFrom="column">
                  <wp:posOffset>3055573</wp:posOffset>
                </wp:positionH>
                <wp:positionV relativeFrom="paragraph">
                  <wp:posOffset>116533</wp:posOffset>
                </wp:positionV>
                <wp:extent cx="628709" cy="1239374"/>
                <wp:effectExtent l="19050" t="19050" r="57150" b="3746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709" cy="12393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5F5489" id="Straight Arrow Connector 17" o:spid="_x0000_s1026" type="#_x0000_t32" style="position:absolute;margin-left:240.6pt;margin-top:9.2pt;width:49.5pt;height:9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 w:rsidR="00DB3674">
        <w:rPr>
          <w:rFonts w:ascii="Comic Sans MS" w:hAnsi="Comic Sans MS" w:cs="Arial"/>
          <w:lang w:val="ro"/>
        </w:rPr>
        <w:t xml:space="preserve">Dă clic pe linkul </w:t>
      </w:r>
      <w:r w:rsidR="00DB3674">
        <w:rPr>
          <w:rFonts w:ascii="Comic Sans MS" w:hAnsi="Comic Sans MS" w:cs="Arial"/>
          <w:b/>
          <w:bCs/>
          <w:lang w:val="ro"/>
        </w:rPr>
        <w:t>G Suite for Education</w:t>
      </w:r>
    </w:p>
    <w:p w14:paraId="4B46A584" w14:textId="77777777" w:rsidR="00DB3674" w:rsidRPr="00DB3674" w:rsidRDefault="0075371D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DC20BF" wp14:editId="75E1243D">
                <wp:simplePos x="0" y="0"/>
                <wp:positionH relativeFrom="column">
                  <wp:posOffset>2868149</wp:posOffset>
                </wp:positionH>
                <wp:positionV relativeFrom="paragraph">
                  <wp:posOffset>173919</wp:posOffset>
                </wp:positionV>
                <wp:extent cx="2485078" cy="607234"/>
                <wp:effectExtent l="19050" t="19050" r="48895" b="7874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5078" cy="6072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C81109" id="Straight Arrow Connector 16" o:spid="_x0000_s1026" type="#_x0000_t32" style="position:absolute;margin-left:225.85pt;margin-top:13.7pt;width:195.7pt;height:4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lang w:val="ro"/>
        </w:rPr>
        <w:t xml:space="preserve">Apoi, dă clic pe butonul </w:t>
      </w:r>
      <w:r>
        <w:rPr>
          <w:rFonts w:ascii="Comic Sans MS" w:hAnsi="Comic Sans MS"/>
          <w:b/>
          <w:bCs/>
          <w:lang w:val="ro"/>
        </w:rPr>
        <w:t>Google Classroom Launch App</w:t>
      </w:r>
      <w:r>
        <w:rPr>
          <w:rFonts w:ascii="Comic Sans MS" w:hAnsi="Comic Sans MS"/>
          <w:lang w:val="ro"/>
        </w:rPr>
        <w:t xml:space="preserve"> (Lansare aplicație)</w:t>
      </w:r>
    </w:p>
    <w:p w14:paraId="704898EF" w14:textId="77777777" w:rsidR="00DB3674" w:rsidRDefault="00294489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lang w:val="ro"/>
        </w:rPr>
        <w:t xml:space="preserve">Continuă conectarea așa cum se indică la </w:t>
      </w:r>
      <w:r>
        <w:rPr>
          <w:rFonts w:ascii="Comic Sans MS" w:hAnsi="Comic Sans MS"/>
          <w:b/>
          <w:bCs/>
          <w:lang w:val="ro"/>
        </w:rPr>
        <w:t>Pagina 1.</w:t>
      </w:r>
    </w:p>
    <w:p w14:paraId="2C1FFCD1" w14:textId="77777777" w:rsidR="00DB3674" w:rsidRDefault="00DB3674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lang w:val="ro"/>
        </w:rPr>
        <w:t>Acum trebuie să fi accesat Google Classroom.</w:t>
      </w:r>
    </w:p>
    <w:p w14:paraId="6232984B" w14:textId="77777777" w:rsidR="00980ED3" w:rsidRDefault="00980ED3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lang w:val="ro"/>
        </w:rPr>
        <w:t xml:space="preserve">Dacă în continuare nu poți accesa Google Classroom, caută în adresa de e-mail pentru școală pentru a vedea dacă profesorul ți-a trimis un </w:t>
      </w:r>
      <w:r>
        <w:rPr>
          <w:rFonts w:ascii="Comic Sans MS" w:hAnsi="Comic Sans MS"/>
          <w:b/>
          <w:bCs/>
          <w:lang w:val="ro"/>
        </w:rPr>
        <w:t>Class Code</w:t>
      </w:r>
      <w:r>
        <w:rPr>
          <w:rFonts w:ascii="Comic Sans MS" w:hAnsi="Comic Sans MS"/>
          <w:lang w:val="ro"/>
        </w:rPr>
        <w:t xml:space="preserve"> (Cod clasă). Vezi instrucțiunile de la </w:t>
      </w:r>
      <w:r>
        <w:rPr>
          <w:rFonts w:ascii="Comic Sans MS" w:hAnsi="Comic Sans MS"/>
          <w:b/>
          <w:bCs/>
          <w:lang w:val="ro"/>
        </w:rPr>
        <w:t>Pagina 3</w:t>
      </w:r>
      <w:r>
        <w:rPr>
          <w:rFonts w:ascii="Comic Sans MS" w:hAnsi="Comic Sans MS"/>
          <w:lang w:val="ro"/>
        </w:rPr>
        <w:t xml:space="preserve"> </w:t>
      </w:r>
    </w:p>
    <w:p w14:paraId="4A096231" w14:textId="77777777" w:rsidR="00DB3674" w:rsidRDefault="00DB3674" w:rsidP="00DB3674">
      <w:pPr>
        <w:pStyle w:val="ListParagraph"/>
        <w:rPr>
          <w:rFonts w:ascii="Comic Sans MS" w:hAnsi="Comic Sans MS"/>
        </w:rPr>
      </w:pPr>
    </w:p>
    <w:p w14:paraId="6508CFAF" w14:textId="77777777" w:rsidR="00DB3674" w:rsidRDefault="00DB3674" w:rsidP="00DB3674">
      <w:pPr>
        <w:pStyle w:val="ListParagraph"/>
        <w:rPr>
          <w:rFonts w:ascii="Comic Sans MS" w:hAnsi="Comic Sans MS"/>
        </w:rPr>
      </w:pPr>
    </w:p>
    <w:p w14:paraId="1E145D45" w14:textId="77777777" w:rsidR="00DB3674" w:rsidRDefault="00DB3674" w:rsidP="00DB3674">
      <w:pPr>
        <w:pStyle w:val="ListParagraph"/>
        <w:rPr>
          <w:rFonts w:ascii="Comic Sans MS" w:hAnsi="Comic Sans MS"/>
        </w:rPr>
      </w:pPr>
    </w:p>
    <w:p w14:paraId="0E4ADABD" w14:textId="77777777" w:rsidR="00294489" w:rsidRDefault="00294489" w:rsidP="00DB3674">
      <w:pPr>
        <w:pStyle w:val="ListParagraph"/>
        <w:rPr>
          <w:rFonts w:ascii="Comic Sans MS" w:hAnsi="Comic Sans MS"/>
        </w:rPr>
      </w:pPr>
    </w:p>
    <w:p w14:paraId="7657A0E4" w14:textId="05324D7C" w:rsidR="00CD790F" w:rsidRPr="00461658" w:rsidRDefault="00CD790F" w:rsidP="00461658">
      <w:pPr>
        <w:rPr>
          <w:rFonts w:ascii="Comic Sans MS" w:hAnsi="Comic Sans MS"/>
        </w:rPr>
      </w:pPr>
      <w:bookmarkStart w:id="0" w:name="_GoBack"/>
      <w:bookmarkEnd w:id="0"/>
    </w:p>
    <w:sectPr w:rsidR="00CD790F" w:rsidRPr="00461658" w:rsidSect="0075371D">
      <w:footerReference w:type="default" r:id="rId23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C54F5C" w14:textId="77777777" w:rsidR="00F73A5E" w:rsidRDefault="00F73A5E" w:rsidP="00C37B29">
      <w:pPr>
        <w:spacing w:after="0" w:line="240" w:lineRule="auto"/>
      </w:pPr>
      <w:r>
        <w:separator/>
      </w:r>
    </w:p>
  </w:endnote>
  <w:endnote w:type="continuationSeparator" w:id="0">
    <w:p w14:paraId="602FB65A" w14:textId="77777777" w:rsidR="00F73A5E" w:rsidRDefault="00F73A5E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2C3142" w14:textId="0C81C9A3" w:rsidR="00C37B29" w:rsidRDefault="00C37B29">
        <w:pPr>
          <w:pStyle w:val="Footer"/>
          <w:jc w:val="right"/>
        </w:pPr>
        <w:r>
          <w:rPr>
            <w:lang w:val="ro"/>
          </w:rPr>
          <w:fldChar w:fldCharType="begin"/>
        </w:r>
        <w:r>
          <w:rPr>
            <w:lang w:val="ro"/>
          </w:rPr>
          <w:instrText xml:space="preserve"> PAGE   \* MERGEFORMAT </w:instrText>
        </w:r>
        <w:r>
          <w:rPr>
            <w:lang w:val="ro"/>
          </w:rPr>
          <w:fldChar w:fldCharType="separate"/>
        </w:r>
        <w:r w:rsidR="00461658">
          <w:rPr>
            <w:noProof/>
            <w:lang w:val="ro"/>
          </w:rPr>
          <w:t>2</w:t>
        </w:r>
        <w:r>
          <w:rPr>
            <w:noProof/>
            <w:lang w:val="ro"/>
          </w:rPr>
          <w:fldChar w:fldCharType="end"/>
        </w:r>
      </w:p>
    </w:sdtContent>
  </w:sdt>
  <w:p w14:paraId="516A5338" w14:textId="77777777" w:rsidR="00C37B29" w:rsidRDefault="00C37B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5ABF5" w14:textId="77777777" w:rsidR="00F73A5E" w:rsidRDefault="00F73A5E" w:rsidP="00C37B29">
      <w:pPr>
        <w:spacing w:after="0" w:line="240" w:lineRule="auto"/>
      </w:pPr>
      <w:r>
        <w:separator/>
      </w:r>
    </w:p>
  </w:footnote>
  <w:footnote w:type="continuationSeparator" w:id="0">
    <w:p w14:paraId="1B4C576E" w14:textId="77777777" w:rsidR="00F73A5E" w:rsidRDefault="00F73A5E" w:rsidP="00C3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3D4019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8B"/>
    <w:rsid w:val="00013D1B"/>
    <w:rsid w:val="000215A0"/>
    <w:rsid w:val="00061336"/>
    <w:rsid w:val="001764E2"/>
    <w:rsid w:val="001D6401"/>
    <w:rsid w:val="00294489"/>
    <w:rsid w:val="002C7241"/>
    <w:rsid w:val="00423C8A"/>
    <w:rsid w:val="00461658"/>
    <w:rsid w:val="00501391"/>
    <w:rsid w:val="00524AAA"/>
    <w:rsid w:val="00564CEE"/>
    <w:rsid w:val="00581017"/>
    <w:rsid w:val="00642F2B"/>
    <w:rsid w:val="0075371D"/>
    <w:rsid w:val="00770A28"/>
    <w:rsid w:val="00774203"/>
    <w:rsid w:val="008803F1"/>
    <w:rsid w:val="00901B4F"/>
    <w:rsid w:val="00980ED3"/>
    <w:rsid w:val="0099316C"/>
    <w:rsid w:val="00A35180"/>
    <w:rsid w:val="00B502F2"/>
    <w:rsid w:val="00B605CF"/>
    <w:rsid w:val="00C37B29"/>
    <w:rsid w:val="00CA5C33"/>
    <w:rsid w:val="00CD790F"/>
    <w:rsid w:val="00DB3674"/>
    <w:rsid w:val="00E6666F"/>
    <w:rsid w:val="00EC44F4"/>
    <w:rsid w:val="00F23EF8"/>
    <w:rsid w:val="00F3228B"/>
    <w:rsid w:val="00F73A5E"/>
    <w:rsid w:val="00F94A53"/>
    <w:rsid w:val="00FA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FD39E"/>
  <w15:chartTrackingRefBased/>
  <w15:docId w15:val="{005B81C9-BA8E-48CC-81E3-4C794112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2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A26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B29"/>
  </w:style>
  <w:style w:type="paragraph" w:styleId="Footer">
    <w:name w:val="footer"/>
    <w:basedOn w:val="Normal"/>
    <w:link w:val="Foot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B29"/>
  </w:style>
  <w:style w:type="paragraph" w:styleId="BalloonText">
    <w:name w:val="Balloon Text"/>
    <w:basedOn w:val="Normal"/>
    <w:link w:val="BalloonTextChar"/>
    <w:uiPriority w:val="99"/>
    <w:semiHidden/>
    <w:unhideWhenUsed/>
    <w:rsid w:val="005013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3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c2kschools.net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cmcpeake001@c2ken.net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classroom.google.com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mcpeake001@c2ken.net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43307-D1DB-4BCE-A3DE-8DCB8C6DB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8D5EE41</Template>
  <TotalTime>0</TotalTime>
  <Pages>2</Pages>
  <Words>305</Words>
  <Characters>1744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McPeake</dc:creator>
  <cp:keywords/>
  <dc:description/>
  <cp:lastModifiedBy>L MCERLANE</cp:lastModifiedBy>
  <cp:revision>2</cp:revision>
  <dcterms:created xsi:type="dcterms:W3CDTF">2020-04-15T08:25:00Z</dcterms:created>
  <dcterms:modified xsi:type="dcterms:W3CDTF">2020-04-15T08:25:00Z</dcterms:modified>
</cp:coreProperties>
</file>